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0C3C58" w14:textId="77777777" w:rsidR="001709D6" w:rsidRDefault="00737DD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73D00A" wp14:editId="7D00E1D3">
                <wp:simplePos x="0" y="0"/>
                <wp:positionH relativeFrom="column">
                  <wp:posOffset>154305</wp:posOffset>
                </wp:positionH>
                <wp:positionV relativeFrom="paragraph">
                  <wp:posOffset>7331287</wp:posOffset>
                </wp:positionV>
                <wp:extent cx="6790055" cy="126111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0055" cy="1261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0C52E" w14:textId="2AA8908E" w:rsidR="00737DD5" w:rsidRPr="00737DD5" w:rsidRDefault="00737DD5" w:rsidP="00737DD5">
                            <w:pPr>
                              <w:jc w:val="center"/>
                              <w:rPr>
                                <w:rFonts w:ascii="Marker Felt Thin" w:hAnsi="Marker Felt Thin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737DD5">
                              <w:rPr>
                                <w:rFonts w:ascii="Marker Felt Thin" w:hAnsi="Marker Felt Thin"/>
                                <w:color w:val="FFFFFF" w:themeColor="background1"/>
                                <w:sz w:val="72"/>
                                <w:szCs w:val="72"/>
                              </w:rPr>
                              <w:t>Insert your promotional message or pricing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73D00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2.15pt;margin-top:577.25pt;width:534.65pt;height:99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" filled="f" stroked="f" strokeweight=".5pt">
                <v:textbox>
                  <w:txbxContent>
                    <w:p w14:paraId="1850C52E" w14:textId="2AA8908E" w:rsidR="00737DD5" w:rsidRPr="00737DD5" w:rsidRDefault="00737DD5" w:rsidP="00737DD5">
                      <w:pPr>
                        <w:jc w:val="center"/>
                        <w:rPr>
                          <w:rFonts w:ascii="Marker Felt Thin" w:hAnsi="Marker Felt Thin"/>
                          <w:color w:val="FFFFFF" w:themeColor="background1"/>
                          <w:sz w:val="72"/>
                          <w:szCs w:val="72"/>
                        </w:rPr>
                      </w:pPr>
                      <w:r w:rsidRPr="00737DD5">
                        <w:rPr>
                          <w:rFonts w:ascii="Marker Felt Thin" w:hAnsi="Marker Felt Thin"/>
                          <w:color w:val="FFFFFF" w:themeColor="background1"/>
                          <w:sz w:val="72"/>
                          <w:szCs w:val="72"/>
                        </w:rPr>
                        <w:t>Insert your promotional message or pricing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E465D2" wp14:editId="491C67F6">
                <wp:simplePos x="0" y="0"/>
                <wp:positionH relativeFrom="column">
                  <wp:posOffset>169545</wp:posOffset>
                </wp:positionH>
                <wp:positionV relativeFrom="paragraph">
                  <wp:posOffset>5200862</wp:posOffset>
                </wp:positionV>
                <wp:extent cx="1625600" cy="209105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2091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8FB445" w14:textId="77777777" w:rsidR="00737DD5" w:rsidRDefault="00737D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32D78E" wp14:editId="51974FC7">
                                  <wp:extent cx="1447800" cy="2001104"/>
                                  <wp:effectExtent l="0" t="0" r="0" b="5715"/>
                                  <wp:docPr id="7" name="Picture 7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Logo, company n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3582" cy="20090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465D2" id="Text Box 6" o:spid="_x0000_s1027" type="#_x0000_t202" style="position:absolute;margin-left:13.35pt;margin-top:409.5pt;width:128pt;height:16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" filled="f" stroked="f" strokeweight=".5pt">
                <v:textbox>
                  <w:txbxContent>
                    <w:p w14:paraId="0C8FB445" w14:textId="77777777" w:rsidR="00737DD5" w:rsidRDefault="00737DD5">
                      <w:r>
                        <w:rPr>
                          <w:noProof/>
                        </w:rPr>
                        <w:drawing>
                          <wp:inline distT="0" distB="0" distL="0" distR="0" wp14:anchorId="4932D78E" wp14:editId="3E84305D">
                            <wp:extent cx="1447800" cy="2001104"/>
                            <wp:effectExtent l="0" t="0" r="0" b="5715"/>
                            <wp:docPr id="7" name="Picture 7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Logo, company name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3582" cy="20090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EB5E48" wp14:editId="2B8CC9D9">
                <wp:simplePos x="0" y="0"/>
                <wp:positionH relativeFrom="column">
                  <wp:posOffset>111760</wp:posOffset>
                </wp:positionH>
                <wp:positionV relativeFrom="paragraph">
                  <wp:posOffset>3411643</wp:posOffset>
                </wp:positionV>
                <wp:extent cx="6866255" cy="3505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6255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33167B" w14:textId="77777777" w:rsidR="00737DD5" w:rsidRDefault="00737DD5" w:rsidP="00737DD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402817" wp14:editId="1F8BCF2A">
                                  <wp:extent cx="5027740" cy="3352800"/>
                                  <wp:effectExtent l="0" t="0" r="1905" b="0"/>
                                  <wp:docPr id="4" name="Picture 4" descr="A picture containing text, in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picture containing text, indoo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27740" cy="3352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B5E48" id="Text Box 3" o:spid="_x0000_s1028" type="#_x0000_t202" style="position:absolute;margin-left:8.8pt;margin-top:268.65pt;width:540.65pt;height:27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" filled="f" stroked="f" strokeweight=".5pt">
                <v:textbox>
                  <w:txbxContent>
                    <w:p w14:paraId="1F33167B" w14:textId="77777777" w:rsidR="00737DD5" w:rsidRDefault="00737DD5" w:rsidP="00737DD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402817" wp14:editId="102E5B8B">
                            <wp:extent cx="5027740" cy="3352800"/>
                            <wp:effectExtent l="0" t="0" r="1905" b="0"/>
                            <wp:docPr id="4" name="Picture 4" descr="A picture containing text, in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picture containing text, indoor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27740" cy="3352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284D91" wp14:editId="66FE0440">
            <wp:extent cx="7103110" cy="10047605"/>
            <wp:effectExtent l="0" t="0" r="0" b="0"/>
            <wp:docPr id="1" name="Picture 1" descr="A picture containing text, sign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ign, blac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1004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09D6" w:rsidSect="00737DD5">
      <w:pgSz w:w="11900" w:h="16840"/>
      <w:pgMar w:top="357" w:right="357" w:bottom="357" w:left="35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arker Felt Thin">
    <w:altName w:val="MARKER FELT THIN"/>
    <w:panose1 w:val="02000400000000000000"/>
    <w:charset w:val="4D"/>
    <w:family w:val="auto"/>
    <w:pitch w:val="variable"/>
    <w:sig w:usb0="80000063" w:usb1="00000040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711"/>
    <w:rsid w:val="001709D6"/>
    <w:rsid w:val="00737DD5"/>
    <w:rsid w:val="00826D36"/>
    <w:rsid w:val="009608AF"/>
    <w:rsid w:val="00981711"/>
    <w:rsid w:val="00BE34D1"/>
    <w:rsid w:val="00CF592F"/>
    <w:rsid w:val="00F42E43"/>
    <w:rsid w:val="00FD3F1C"/>
    <w:rsid w:val="00FE0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20C47"/>
  <w14:defaultImageDpi w14:val="32767"/>
  <w15:chartTrackingRefBased/>
  <w15:docId w15:val="{A3177FD1-4E2C-4147-AE29-436F2476B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0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ar/folders/tl/71z5qnd51jj3l9wr3tspv1m00000gn/T/com.microsoft.Outlook/Outlook%20Temp/bsw_customisable_poster%5b6%5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bsw_customisable_poster[6].dotx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Ward</dc:creator>
  <cp:keywords/>
  <dc:description/>
  <cp:lastModifiedBy>Peter Ward</cp:lastModifiedBy>
  <cp:revision>4</cp:revision>
  <dcterms:created xsi:type="dcterms:W3CDTF">2021-05-11T13:13:00Z</dcterms:created>
  <dcterms:modified xsi:type="dcterms:W3CDTF">2021-05-11T13:22:00Z</dcterms:modified>
</cp:coreProperties>
</file>